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6E7" w:rsidRDefault="00E420D8" w:rsidP="00DB0B44">
      <w:pPr>
        <w:rPr>
          <w:noProof/>
          <w:sz w:val="16"/>
          <w:szCs w:val="16"/>
          <w:lang w:eastAsia="en-GB"/>
        </w:rPr>
      </w:pPr>
      <w:r>
        <w:rPr>
          <w:noProof/>
          <w:lang w:eastAsia="en-GB"/>
        </w:rPr>
        <w:drawing>
          <wp:inline distT="0" distB="0" distL="0" distR="0" wp14:anchorId="0B184046" wp14:editId="3DEAAEF8">
            <wp:extent cx="1531917" cy="659566"/>
            <wp:effectExtent l="0" t="0" r="0" b="7620"/>
            <wp:docPr id="6" name="Picture 6" descr="Green caterpillar crawling on white background - Download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een caterpillar crawling on white background - Download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6" b="13197"/>
                    <a:stretch/>
                  </pic:blipFill>
                  <pic:spPr bwMode="auto">
                    <a:xfrm>
                      <a:off x="0" y="0"/>
                      <a:ext cx="1551851" cy="6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 Cooking Ideas</w:t>
      </w:r>
      <w:r w:rsidRPr="00E420D8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6036226" wp14:editId="4AD8F072">
            <wp:extent cx="1710047" cy="744220"/>
            <wp:effectExtent l="0" t="0" r="5080" b="0"/>
            <wp:docPr id="8" name="Picture 8" descr="Raupe clipart 4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upe clipart 4 » Clipart St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b="14274"/>
                    <a:stretch/>
                  </pic:blipFill>
                  <pic:spPr bwMode="auto">
                    <a:xfrm>
                      <a:off x="0" y="0"/>
                      <a:ext cx="1729118" cy="7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28BD75" wp14:editId="595135DF">
            <wp:extent cx="6639546" cy="3360717"/>
            <wp:effectExtent l="0" t="0" r="9525" b="0"/>
            <wp:docPr id="2" name="Picture 2" descr="Best Celery Snails &amp; Caterpillars - Snack Recipes for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t Celery Snails &amp; Caterpillars - Snack Recipes for Kid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52414" r="18692" b="8516"/>
                    <a:stretch/>
                  </pic:blipFill>
                  <pic:spPr bwMode="auto">
                    <a:xfrm>
                      <a:off x="0" y="0"/>
                      <a:ext cx="6688722" cy="33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6E7" w:rsidRDefault="00DB0B44" w:rsidP="00DB0B4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11D8E7" wp14:editId="78BB0B67">
            <wp:extent cx="3391927" cy="1751775"/>
            <wp:effectExtent l="0" t="0" r="0" b="1270"/>
            <wp:docPr id="7" name="Picture 7" descr="BentoLunch.net - What's for lunch at our house: The Very Hun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ntoLunch.net - What's for lunch at our house: The Very Hungr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1" t="26231" r="13476" b="30485"/>
                    <a:stretch/>
                  </pic:blipFill>
                  <pic:spPr bwMode="auto">
                    <a:xfrm>
                      <a:off x="0" y="0"/>
                      <a:ext cx="3394305" cy="17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6E7">
        <w:rPr>
          <w:noProof/>
          <w:lang w:eastAsia="en-GB"/>
        </w:rPr>
        <w:t xml:space="preserve"> </w:t>
      </w:r>
      <w:r w:rsidR="008556E7">
        <w:rPr>
          <w:noProof/>
          <w:lang w:eastAsia="en-GB"/>
        </w:rPr>
        <w:drawing>
          <wp:inline distT="0" distB="0" distL="0" distR="0" wp14:anchorId="199C330C" wp14:editId="185F008B">
            <wp:extent cx="3206337" cy="1744087"/>
            <wp:effectExtent l="0" t="0" r="0" b="8890"/>
            <wp:docPr id="9" name="Picture 9" descr="The Very Hungry Caterpillar activities and ideas (mit Bild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Very Hungry Caterpillar activities and ideas (mit Bilder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r="2635"/>
                    <a:stretch/>
                  </pic:blipFill>
                  <pic:spPr bwMode="auto">
                    <a:xfrm>
                      <a:off x="0" y="0"/>
                      <a:ext cx="3206337" cy="174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345" w:rsidRDefault="008556E7">
      <w:pPr>
        <w:rPr>
          <w:rFonts w:ascii="Arial" w:hAnsi="Arial" w:cs="Arial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7CDD81B2" wp14:editId="58C58D3D">
            <wp:extent cx="6644005" cy="3384467"/>
            <wp:effectExtent l="0" t="0" r="4445" b="6985"/>
            <wp:docPr id="4" name="Picture 4" descr="Mini Cucumber Caterpillars Recipe | Eating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 Cucumber Caterpillars Recipe | EatingWel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7" b="19233"/>
                    <a:stretch/>
                  </pic:blipFill>
                  <pic:spPr bwMode="auto">
                    <a:xfrm>
                      <a:off x="0" y="0"/>
                      <a:ext cx="6669543" cy="33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B44" w:rsidRPr="00BC4345" w:rsidRDefault="00BC4345">
      <w:pPr>
        <w:rPr>
          <w:rFonts w:ascii="Arial" w:hAnsi="Arial" w:cs="Arial"/>
          <w:sz w:val="16"/>
          <w:szCs w:val="16"/>
        </w:rPr>
      </w:pPr>
      <w:r>
        <w:rPr>
          <w:noProof/>
          <w:lang w:eastAsia="en-GB"/>
        </w:rPr>
        <w:lastRenderedPageBreak/>
        <w:drawing>
          <wp:inline distT="0" distB="0" distL="0" distR="0" wp14:anchorId="3511B399" wp14:editId="0323C223">
            <wp:extent cx="3431968" cy="2148205"/>
            <wp:effectExtent l="0" t="0" r="0" b="4445"/>
            <wp:docPr id="12" name="Picture 12" descr="Roshni's Kitchen: The Very Hungry Caterpillar Rolls (Pizza)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shni's Kitchen: The Very Hungry Caterpillar Rolls (Pizza)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" r="392" b="5575"/>
                    <a:stretch/>
                  </pic:blipFill>
                  <pic:spPr bwMode="auto">
                    <a:xfrm>
                      <a:off x="0" y="0"/>
                      <a:ext cx="3497316" cy="21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B64C573" wp14:editId="63F7CE70">
            <wp:extent cx="3129544" cy="2172007"/>
            <wp:effectExtent l="0" t="0" r="0" b="0"/>
            <wp:docPr id="10" name="Picture 10" descr="C:\Users\astaniszewska.209\AppData\Local\Microsoft\Windows\INetCache\Content.MSO\3DE4D3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aniszewska.209\AppData\Local\Microsoft\Windows\INetCache\Content.MSO\3DE4D3FC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15" cy="21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D7" w:rsidRDefault="00CE3DD7">
      <w:r>
        <w:rPr>
          <w:noProof/>
          <w:lang w:eastAsia="en-GB"/>
        </w:rPr>
        <w:drawing>
          <wp:inline distT="0" distB="0" distL="0" distR="0" wp14:anchorId="4EAE3345" wp14:editId="18A17160">
            <wp:extent cx="6645009" cy="4156363"/>
            <wp:effectExtent l="0" t="0" r="3810" b="0"/>
            <wp:docPr id="1" name="Picture 1" descr="20 Fun, Healthy Snacks for Kids | Taste of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 Fun, Healthy Snacks for Kids | Taste of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 b="15303"/>
                    <a:stretch/>
                  </pic:blipFill>
                  <pic:spPr bwMode="auto">
                    <a:xfrm>
                      <a:off x="0" y="0"/>
                      <a:ext cx="6655194" cy="41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4345">
        <w:t xml:space="preserve"> </w:t>
      </w:r>
    </w:p>
    <w:p w:rsidR="00CE3DD7" w:rsidRDefault="00CE3DD7">
      <w:r>
        <w:rPr>
          <w:noProof/>
          <w:lang w:eastAsia="en-GB"/>
        </w:rPr>
        <w:drawing>
          <wp:inline distT="0" distB="0" distL="0" distR="0" wp14:anchorId="6CA0E8EC" wp14:editId="243547C7">
            <wp:extent cx="2721610" cy="2682853"/>
            <wp:effectExtent l="0" t="0" r="2540" b="3810"/>
            <wp:docPr id="3" name="Picture 3" descr="Paleo kids lunch recipe - Almond Butter and Banana Caterpil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o kids lunch recipe - Almond Butter and Banana Caterpill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23116" b="14111"/>
                    <a:stretch/>
                  </pic:blipFill>
                  <pic:spPr bwMode="auto">
                    <a:xfrm>
                      <a:off x="0" y="0"/>
                      <a:ext cx="2727503" cy="26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1B5105F" wp14:editId="71297E45">
            <wp:extent cx="3883660" cy="2695420"/>
            <wp:effectExtent l="0" t="0" r="2540" b="0"/>
            <wp:docPr id="5" name="Picture 5" descr="Banana Caterpillar Snack! - My Mini Advent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ana Caterpillar Snack! - My Mini Adventur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/>
                    <a:stretch/>
                  </pic:blipFill>
                  <pic:spPr bwMode="auto">
                    <a:xfrm>
                      <a:off x="0" y="0"/>
                      <a:ext cx="3926426" cy="27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DD7" w:rsidRDefault="00DB0B44">
      <w:r>
        <w:t xml:space="preserve"> </w:t>
      </w:r>
    </w:p>
    <w:p w:rsidR="00BC4345" w:rsidRDefault="008556E7">
      <w:r>
        <w:rPr>
          <w:noProof/>
          <w:lang w:eastAsia="en-GB"/>
        </w:rPr>
        <w:lastRenderedPageBreak/>
        <w:drawing>
          <wp:inline distT="0" distB="0" distL="0" distR="0" wp14:anchorId="5033F89A" wp14:editId="05A9BB9D">
            <wp:extent cx="6645729" cy="9357756"/>
            <wp:effectExtent l="0" t="0" r="3175" b="0"/>
            <wp:docPr id="11" name="Picture 11" descr="The Very Hungry Caterpillar Fun Food Idea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Very Hungry Caterpillar Fun Food Ideas -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8" cy="93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345" w:rsidSect="00E42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0D8"/>
    <w:rsid w:val="004E0777"/>
    <w:rsid w:val="008556E7"/>
    <w:rsid w:val="00974376"/>
    <w:rsid w:val="00BC4345"/>
    <w:rsid w:val="00CE3DD7"/>
    <w:rsid w:val="00DB0B44"/>
    <w:rsid w:val="00E4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5D5A5"/>
  <w15:chartTrackingRefBased/>
  <w15:docId w15:val="{6BC8748D-7105-4D9F-A0C7-30E068095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0B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DB1C7D5A</Template>
  <TotalTime>48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Staniszewska</dc:creator>
  <cp:keywords/>
  <dc:description/>
  <cp:lastModifiedBy>Anna Staniszewska</cp:lastModifiedBy>
  <cp:revision>1</cp:revision>
  <dcterms:created xsi:type="dcterms:W3CDTF">2020-06-06T22:38:00Z</dcterms:created>
  <dcterms:modified xsi:type="dcterms:W3CDTF">2020-06-06T23:26:00Z</dcterms:modified>
</cp:coreProperties>
</file>