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6E7" w:rsidRDefault="00E420D8" w:rsidP="00DB0B4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B184046" wp14:editId="3DEAAEF8">
            <wp:extent cx="1531917" cy="659566"/>
            <wp:effectExtent l="0" t="0" r="0" b="7620"/>
            <wp:docPr id="6" name="Picture 6" descr="Green caterpillar crawling on white background - Downloa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een caterpillar crawling on white background - Download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 b="13197"/>
                    <a:stretch/>
                  </pic:blipFill>
                  <pic:spPr bwMode="auto">
                    <a:xfrm>
                      <a:off x="0" y="0"/>
                      <a:ext cx="1551851" cy="6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A4B">
        <w:rPr>
          <w:rFonts w:ascii="Arial" w:hAnsi="Arial" w:cs="Arial"/>
          <w:sz w:val="72"/>
          <w:szCs w:val="72"/>
        </w:rPr>
        <w:t xml:space="preserve">  Creative</w:t>
      </w:r>
      <w:r>
        <w:rPr>
          <w:rFonts w:ascii="Arial" w:hAnsi="Arial" w:cs="Arial"/>
          <w:sz w:val="72"/>
          <w:szCs w:val="72"/>
        </w:rPr>
        <w:t xml:space="preserve"> Ideas</w:t>
      </w:r>
      <w:r w:rsidRPr="00E420D8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6036226" wp14:editId="4AD8F072">
            <wp:extent cx="1710047" cy="744220"/>
            <wp:effectExtent l="0" t="0" r="5080" b="0"/>
            <wp:docPr id="8" name="Picture 8" descr="Raupe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upe clipart 4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b="14274"/>
                    <a:stretch/>
                  </pic:blipFill>
                  <pic:spPr bwMode="auto">
                    <a:xfrm>
                      <a:off x="0" y="0"/>
                      <a:ext cx="1729118" cy="7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6C7" w:rsidRDefault="00011069" w:rsidP="00DB0B44">
      <w:pPr>
        <w:rPr>
          <w:noProof/>
          <w:sz w:val="16"/>
          <w:szCs w:val="16"/>
          <w:lang w:eastAsia="en-GB"/>
        </w:rPr>
      </w:pPr>
      <w:r>
        <w:rPr>
          <w:noProof/>
          <w:lang w:eastAsia="en-GB"/>
        </w:rPr>
        <w:drawing>
          <wp:inline distT="0" distB="0" distL="0" distR="0" wp14:anchorId="7BD55D87" wp14:editId="14A829CC">
            <wp:extent cx="4321166" cy="3716977"/>
            <wp:effectExtent l="0" t="0" r="3810" b="0"/>
            <wp:docPr id="2" name="Picture 2" descr="Paper Plate Caterpillar - Eric Carle Inspired Kid Craft Id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 Plate Caterpillar - Eric Carle Inspired Kid Craft Id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9" b="20586"/>
                    <a:stretch/>
                  </pic:blipFill>
                  <pic:spPr bwMode="auto">
                    <a:xfrm>
                      <a:off x="0" y="0"/>
                      <a:ext cx="4357376" cy="37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33236AE" wp14:editId="68689E74">
            <wp:extent cx="3714772" cy="2184306"/>
            <wp:effectExtent l="3492" t="0" r="3493" b="3492"/>
            <wp:docPr id="4" name="Picture 4" descr="Caterpillar Paper Plate Craft | Paper plate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erpillar Paper Plate Craft | Paper plate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5099" r="6324" b="54110"/>
                    <a:stretch/>
                  </pic:blipFill>
                  <pic:spPr bwMode="auto">
                    <a:xfrm rot="5400000">
                      <a:off x="0" y="0"/>
                      <a:ext cx="3773165" cy="22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EB3C61" wp14:editId="6092F75E">
            <wp:extent cx="6598478" cy="2695699"/>
            <wp:effectExtent l="0" t="0" r="0" b="9525"/>
            <wp:docPr id="15" name="Picture 15" descr="How to make a paper Caterpillar | fun and easy paper craft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a paper Caterpillar | fun and easy paper craft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14607" r="22432" b="25703"/>
                    <a:stretch/>
                  </pic:blipFill>
                  <pic:spPr bwMode="auto">
                    <a:xfrm>
                      <a:off x="0" y="0"/>
                      <a:ext cx="6627951" cy="27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16C7">
        <w:rPr>
          <w:noProof/>
          <w:lang w:eastAsia="en-GB"/>
        </w:rPr>
        <w:drawing>
          <wp:inline distT="0" distB="0" distL="0" distR="0" wp14:anchorId="341C109B" wp14:editId="5ED4C34B">
            <wp:extent cx="6598285" cy="2232000"/>
            <wp:effectExtent l="0" t="0" r="0" b="0"/>
            <wp:docPr id="16" name="Picture 16" descr="Easy Paper Chain Caterpillar Craft for Preschoolers - Truly H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sy Paper Chain Caterpillar Craft for Preschoolers - Truly H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4" b="13498"/>
                    <a:stretch/>
                  </pic:blipFill>
                  <pic:spPr bwMode="auto">
                    <a:xfrm>
                      <a:off x="0" y="0"/>
                      <a:ext cx="6706477" cy="22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069" w:rsidRDefault="00011069" w:rsidP="00DB0B44">
      <w:pPr>
        <w:rPr>
          <w:noProof/>
          <w:sz w:val="16"/>
          <w:szCs w:val="1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FAA224B" wp14:editId="2338335D">
            <wp:extent cx="6638306" cy="9957459"/>
            <wp:effectExtent l="0" t="0" r="0" b="5715"/>
            <wp:docPr id="14" name="Picture 14" descr="15 Caterpillar Crafts | Ten at th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Caterpillar Crafts | Ten at the T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20" cy="99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n-GB"/>
        </w:rPr>
        <w:t xml:space="preserve"> </w:t>
      </w:r>
    </w:p>
    <w:p w:rsidR="00B216C7" w:rsidRDefault="00B216C7" w:rsidP="00DB0B44">
      <w:pPr>
        <w:rPr>
          <w:noProof/>
          <w:sz w:val="16"/>
          <w:szCs w:val="16"/>
          <w:lang w:eastAsia="en-GB"/>
        </w:rPr>
      </w:pPr>
      <w:r w:rsidRPr="00B216C7">
        <w:rPr>
          <w:noProof/>
          <w:sz w:val="16"/>
          <w:szCs w:val="16"/>
          <w:lang w:eastAsia="en-GB"/>
        </w:rPr>
        <w:lastRenderedPageBreak/>
        <w:drawing>
          <wp:inline distT="0" distB="0" distL="0" distR="0" wp14:anchorId="76F8CB3F" wp14:editId="77AD8CDC">
            <wp:extent cx="6645275" cy="3360717"/>
            <wp:effectExtent l="0" t="0" r="3175" b="0"/>
            <wp:docPr id="17" name="Picture 17" descr="How to make a Moving paper caterpill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make a Moving paper caterpillar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3472"/>
                    <a:stretch/>
                  </pic:blipFill>
                  <pic:spPr bwMode="auto">
                    <a:xfrm>
                      <a:off x="0" y="0"/>
                      <a:ext cx="6645910" cy="33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6C7" w:rsidRDefault="00B216C7" w:rsidP="00DB0B44">
      <w:pPr>
        <w:rPr>
          <w:noProof/>
          <w:sz w:val="16"/>
          <w:szCs w:val="16"/>
          <w:lang w:eastAsia="en-GB"/>
        </w:rPr>
      </w:pPr>
      <w:r>
        <w:rPr>
          <w:noProof/>
          <w:lang w:eastAsia="en-GB"/>
        </w:rPr>
        <w:drawing>
          <wp:inline distT="0" distB="0" distL="0" distR="0" wp14:anchorId="4CFFC7C3" wp14:editId="1F37ACB0">
            <wp:extent cx="6645583" cy="5522026"/>
            <wp:effectExtent l="0" t="0" r="3175" b="6985"/>
            <wp:docPr id="10" name="Picture 10" descr="Paper Caterpillar Craft - Paper Circles Crafts | Circle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er Caterpillar Craft - Paper Circles Crafts | Circle craf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"/>
                    <a:stretch/>
                  </pic:blipFill>
                  <pic:spPr bwMode="auto">
                    <a:xfrm>
                      <a:off x="0" y="0"/>
                      <a:ext cx="6645583" cy="55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6C7" w:rsidRPr="00B216C7" w:rsidRDefault="00B216C7" w:rsidP="00DB0B44">
      <w:pPr>
        <w:rPr>
          <w:noProof/>
          <w:sz w:val="16"/>
          <w:szCs w:val="16"/>
          <w:lang w:eastAsia="en-GB"/>
        </w:rPr>
      </w:pPr>
    </w:p>
    <w:p w:rsidR="00BC4345" w:rsidRDefault="00BC4345">
      <w:pPr>
        <w:rPr>
          <w:rFonts w:ascii="Arial" w:hAnsi="Arial" w:cs="Arial"/>
          <w:sz w:val="16"/>
          <w:szCs w:val="16"/>
        </w:rPr>
      </w:pPr>
    </w:p>
    <w:p w:rsidR="00E51E46" w:rsidRDefault="00E51E46">
      <w:pPr>
        <w:rPr>
          <w:rFonts w:ascii="Arial" w:hAnsi="Arial" w:cs="Arial"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60B927D8" wp14:editId="35CE211B">
            <wp:extent cx="6681521" cy="4025735"/>
            <wp:effectExtent l="0" t="0" r="5080" b="0"/>
            <wp:docPr id="18" name="Picture 18" descr="PAPER CATERPILLAR (krokotak) | Crafts for kids, Preschool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PER CATERPILLAR (krokotak) | Crafts for kids, Preschool craf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2" b="1924"/>
                    <a:stretch/>
                  </pic:blipFill>
                  <pic:spPr bwMode="auto">
                    <a:xfrm>
                      <a:off x="0" y="0"/>
                      <a:ext cx="6707633" cy="40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46" w:rsidRDefault="00E51E46">
      <w:pPr>
        <w:rPr>
          <w:rFonts w:ascii="Arial" w:hAnsi="Arial" w:cs="Arial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67D21120" wp14:editId="6404D109">
            <wp:extent cx="2814263" cy="2814263"/>
            <wp:effectExtent l="0" t="0" r="5715" b="5715"/>
            <wp:docPr id="19" name="Picture 19" descr="The Very Hungry Caterpillar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Very Hungry Caterpillar craft ide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36" cy="28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</w:t>
      </w:r>
      <w:r w:rsidR="00291972">
        <w:rPr>
          <w:rFonts w:ascii="Arial" w:hAnsi="Arial" w:cs="Arial"/>
          <w:sz w:val="16"/>
          <w:szCs w:val="16"/>
        </w:rPr>
        <w:t xml:space="preserve"> </w:t>
      </w:r>
      <w:r w:rsidR="00291972">
        <w:rPr>
          <w:noProof/>
          <w:lang w:eastAsia="en-GB"/>
        </w:rPr>
        <w:drawing>
          <wp:inline distT="0" distB="0" distL="0" distR="0" wp14:anchorId="6E26D755" wp14:editId="625BF3E1">
            <wp:extent cx="3734292" cy="2757698"/>
            <wp:effectExtent l="0" t="0" r="0" b="5080"/>
            <wp:docPr id="21" name="Picture 21" descr="Very Hungry Caterpillar Crafts - Happiness is Home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ry Hungry Caterpillar Crafts - Happiness is Homemad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10545" r="7427" b="19770"/>
                    <a:stretch/>
                  </pic:blipFill>
                  <pic:spPr bwMode="auto">
                    <a:xfrm>
                      <a:off x="0" y="0"/>
                      <a:ext cx="3761444" cy="27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DD7" w:rsidRPr="00F17D1D" w:rsidRDefault="0029197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E51E46">
        <w:rPr>
          <w:noProof/>
          <w:lang w:eastAsia="en-GB"/>
        </w:rPr>
        <w:drawing>
          <wp:inline distT="0" distB="0" distL="0" distR="0" wp14:anchorId="2111DFC4" wp14:editId="2CA93599">
            <wp:extent cx="6103917" cy="2540635"/>
            <wp:effectExtent l="0" t="0" r="0" b="0"/>
            <wp:docPr id="20" name="Picture 20" descr="Paper Roll Caterpillar - Think Crafts by CreateFor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 Roll Caterpillar - Think Crafts by CreateFor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0258" r="3901" b="9274"/>
                    <a:stretch/>
                  </pic:blipFill>
                  <pic:spPr bwMode="auto">
                    <a:xfrm>
                      <a:off x="0" y="0"/>
                      <a:ext cx="6126349" cy="25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1D" w:rsidRDefault="00CE3DD7" w:rsidP="00F17D1D">
      <w:pPr>
        <w:pStyle w:val="NoSpacing"/>
      </w:pPr>
      <w:r>
        <w:lastRenderedPageBreak/>
        <w:t xml:space="preserve"> </w:t>
      </w:r>
      <w:r w:rsidR="00291972">
        <w:rPr>
          <w:noProof/>
          <w:lang w:eastAsia="en-GB"/>
        </w:rPr>
        <w:drawing>
          <wp:inline distT="0" distB="0" distL="0" distR="0" wp14:anchorId="16E3B7EC" wp14:editId="064F0C1E">
            <wp:extent cx="3105025" cy="4940135"/>
            <wp:effectExtent l="0" t="0" r="635" b="0"/>
            <wp:docPr id="27" name="Picture 27" descr="The Very Hungry Caterpillar Hand print art. Party Planning - P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Very Hungry Caterpillar Hand print art. Party Planning - Par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9"/>
                    <a:stretch/>
                  </pic:blipFill>
                  <pic:spPr bwMode="auto">
                    <a:xfrm>
                      <a:off x="0" y="0"/>
                      <a:ext cx="3117899" cy="49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D1D">
        <w:t xml:space="preserve">              </w:t>
      </w:r>
      <w:r w:rsidR="00F17D1D">
        <w:rPr>
          <w:noProof/>
          <w:lang w:eastAsia="en-GB"/>
        </w:rPr>
        <w:drawing>
          <wp:inline distT="0" distB="0" distL="0" distR="0" wp14:anchorId="51F1FDC0" wp14:editId="2D80DCC1">
            <wp:extent cx="3004457" cy="4929033"/>
            <wp:effectExtent l="0" t="0" r="5715" b="5080"/>
            <wp:docPr id="29" name="Picture 29" descr="Insect Week! | Insect crafts, Hungry caterpillar cr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sect Week! | Insect crafts, Hungry caterpillar craf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792" r="14740" b="2289"/>
                    <a:stretch/>
                  </pic:blipFill>
                  <pic:spPr bwMode="auto">
                    <a:xfrm>
                      <a:off x="0" y="0"/>
                      <a:ext cx="3010740" cy="49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1D" w:rsidRDefault="00F17D1D" w:rsidP="00F17D1D">
      <w:pPr>
        <w:pStyle w:val="NoSpacing"/>
        <w:rPr>
          <w:rFonts w:ascii="Arial" w:hAnsi="Arial" w:cs="Arial"/>
          <w:sz w:val="48"/>
          <w:szCs w:val="48"/>
        </w:rPr>
      </w:pPr>
      <w:r>
        <w:rPr>
          <w:sz w:val="28"/>
          <w:szCs w:val="28"/>
        </w:rPr>
        <w:t xml:space="preserve">               </w:t>
      </w:r>
      <w:r w:rsidRPr="00F17D1D">
        <w:rPr>
          <w:rFonts w:ascii="Arial" w:hAnsi="Arial" w:cs="Arial"/>
          <w:sz w:val="52"/>
          <w:szCs w:val="52"/>
        </w:rPr>
        <w:t>Hand printing</w:t>
      </w:r>
      <w:r>
        <w:rPr>
          <w:rFonts w:ascii="Arial" w:hAnsi="Arial" w:cs="Arial"/>
          <w:sz w:val="48"/>
          <w:szCs w:val="48"/>
        </w:rPr>
        <w:t xml:space="preserve">                 </w:t>
      </w:r>
      <w:r w:rsidRPr="00F17D1D">
        <w:rPr>
          <w:rFonts w:ascii="Arial" w:hAnsi="Arial" w:cs="Arial"/>
          <w:sz w:val="48"/>
          <w:szCs w:val="48"/>
        </w:rPr>
        <w:t>Balloon printing</w:t>
      </w:r>
    </w:p>
    <w:p w:rsidR="00BC4345" w:rsidRPr="00F17D1D" w:rsidRDefault="00F17D1D" w:rsidP="00F17D1D">
      <w:pPr>
        <w:pStyle w:val="NoSpacing"/>
        <w:rPr>
          <w:rFonts w:ascii="Arial" w:hAnsi="Arial" w:cs="Arial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51856C5B" wp14:editId="769F2E75">
            <wp:extent cx="6365174" cy="4310380"/>
            <wp:effectExtent l="0" t="0" r="0" b="0"/>
            <wp:docPr id="31" name="Picture 31" descr="The Very Hungry Caterpillar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Very Hungry Caterpillar craft ide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45" cy="43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345" w:rsidRPr="00F17D1D" w:rsidSect="00E42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E46" w:rsidRDefault="00E51E46" w:rsidP="00E51E46">
      <w:pPr>
        <w:spacing w:after="0" w:line="240" w:lineRule="auto"/>
      </w:pPr>
      <w:r>
        <w:separator/>
      </w:r>
    </w:p>
  </w:endnote>
  <w:endnote w:type="continuationSeparator" w:id="0">
    <w:p w:rsidR="00E51E46" w:rsidRDefault="00E51E46" w:rsidP="00E5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E46" w:rsidRDefault="00E51E46" w:rsidP="00E51E46">
      <w:pPr>
        <w:spacing w:after="0" w:line="240" w:lineRule="auto"/>
      </w:pPr>
      <w:r>
        <w:separator/>
      </w:r>
    </w:p>
  </w:footnote>
  <w:footnote w:type="continuationSeparator" w:id="0">
    <w:p w:rsidR="00E51E46" w:rsidRDefault="00E51E46" w:rsidP="00E51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0D8"/>
    <w:rsid w:val="00011069"/>
    <w:rsid w:val="00291972"/>
    <w:rsid w:val="004E0777"/>
    <w:rsid w:val="008556E7"/>
    <w:rsid w:val="00974376"/>
    <w:rsid w:val="00B216C7"/>
    <w:rsid w:val="00BC4345"/>
    <w:rsid w:val="00C60A4B"/>
    <w:rsid w:val="00CE3DD7"/>
    <w:rsid w:val="00DB0B44"/>
    <w:rsid w:val="00E420D8"/>
    <w:rsid w:val="00E51E46"/>
    <w:rsid w:val="00F1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5D5A5"/>
  <w15:chartTrackingRefBased/>
  <w15:docId w15:val="{6BC8748D-7105-4D9F-A0C7-30E06809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0B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51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E46"/>
  </w:style>
  <w:style w:type="paragraph" w:styleId="Footer">
    <w:name w:val="footer"/>
    <w:basedOn w:val="Normal"/>
    <w:link w:val="FooterChar"/>
    <w:uiPriority w:val="99"/>
    <w:unhideWhenUsed/>
    <w:rsid w:val="00E51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956A3-6089-437C-8DF3-83DE5317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DB1C7D5A</Template>
  <TotalTime>1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Staniszewska</dc:creator>
  <cp:keywords/>
  <dc:description/>
  <cp:lastModifiedBy>Anna Staniszewska</cp:lastModifiedBy>
  <cp:revision>2</cp:revision>
  <dcterms:created xsi:type="dcterms:W3CDTF">2020-06-07T00:26:00Z</dcterms:created>
  <dcterms:modified xsi:type="dcterms:W3CDTF">2020-06-07T00:26:00Z</dcterms:modified>
</cp:coreProperties>
</file>