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777" w:rsidRDefault="000047A1">
      <w:r>
        <w:rPr>
          <w:noProof/>
          <w:lang w:eastAsia="en-GB"/>
        </w:rPr>
        <w:drawing>
          <wp:inline distT="0" distB="0" distL="0" distR="0" wp14:anchorId="37E382DA" wp14:editId="2DD62060">
            <wp:extent cx="6644694" cy="3130550"/>
            <wp:effectExtent l="0" t="0" r="3810" b="0"/>
            <wp:docPr id="4" name="Picture 4" descr="16 Creative Ways to Make Bug Crafts with Kids -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 Creative Ways to Make Bug Crafts with Kids - (With imag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32"/>
                    <a:stretch/>
                  </pic:blipFill>
                  <pic:spPr bwMode="auto">
                    <a:xfrm>
                      <a:off x="0" y="0"/>
                      <a:ext cx="6645910" cy="313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0AE" w:rsidRDefault="000047A1">
      <w:r>
        <w:rPr>
          <w:noProof/>
          <w:lang w:eastAsia="en-GB"/>
        </w:rPr>
        <w:drawing>
          <wp:inline distT="0" distB="0" distL="0" distR="0" wp14:anchorId="7896DD3D" wp14:editId="75AF59FD">
            <wp:extent cx="2933700" cy="3648075"/>
            <wp:effectExtent l="0" t="0" r="0" b="9525"/>
            <wp:docPr id="8" name="Picture 8" descr="Spring Art Idea: Simple Shapes Sponge Art – Proud to be 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ring Art Idea: Simple Shapes Sponge Art – Proud to be Primar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7"/>
                    <a:stretch/>
                  </pic:blipFill>
                  <pic:spPr bwMode="auto">
                    <a:xfrm>
                      <a:off x="0" y="0"/>
                      <a:ext cx="2935907" cy="365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 wp14:anchorId="294EF788" wp14:editId="38A7937C">
            <wp:extent cx="2905125" cy="3661998"/>
            <wp:effectExtent l="0" t="0" r="0" b="0"/>
            <wp:docPr id="12" name="Picture 12" descr="264 Best Butterfly Arts and Crafts for Kids images in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64 Best Butterfly Arts and Crafts for Kids images in 202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7944" r="7874" b="7745"/>
                    <a:stretch/>
                  </pic:blipFill>
                  <pic:spPr bwMode="auto">
                    <a:xfrm>
                      <a:off x="0" y="0"/>
                      <a:ext cx="2921925" cy="36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7A1" w:rsidRDefault="000047A1">
      <w:r>
        <w:rPr>
          <w:noProof/>
          <w:lang w:eastAsia="en-GB"/>
        </w:rPr>
        <w:drawing>
          <wp:inline distT="0" distB="0" distL="0" distR="0" wp14:anchorId="47737737" wp14:editId="010804B1">
            <wp:extent cx="3084622" cy="2590800"/>
            <wp:effectExtent l="0" t="0" r="1905" b="0"/>
            <wp:docPr id="10" name="Picture 10" descr="20 amazing drawing techniques your kids will love - Small J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 amazing drawing techniques your kids will love - Small Joy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" t="3467" r="6100" b="1142"/>
                    <a:stretch/>
                  </pic:blipFill>
                  <pic:spPr bwMode="auto">
                    <a:xfrm>
                      <a:off x="0" y="0"/>
                      <a:ext cx="3105135" cy="26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3370AE">
        <w:rPr>
          <w:noProof/>
          <w:lang w:eastAsia="en-GB"/>
        </w:rPr>
        <w:drawing>
          <wp:inline distT="0" distB="0" distL="0" distR="0" wp14:anchorId="63CD1E37" wp14:editId="236C7F0A">
            <wp:extent cx="3361011" cy="2627630"/>
            <wp:effectExtent l="0" t="0" r="0" b="1270"/>
            <wp:docPr id="6" name="Picture 6" descr="Coffee Filter Butterfly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ffee Filter Butterfly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30383" r="7301" b="24969"/>
                    <a:stretch/>
                  </pic:blipFill>
                  <pic:spPr bwMode="auto">
                    <a:xfrm>
                      <a:off x="0" y="0"/>
                      <a:ext cx="3377056" cy="264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7A1" w:rsidRDefault="000047A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68B6F8D" wp14:editId="0C54A760">
            <wp:extent cx="4258975" cy="9667875"/>
            <wp:effectExtent l="0" t="0" r="8255" b="0"/>
            <wp:docPr id="14" name="Picture 14" descr="The Epic Collection Of Spring Crafts For Kids - All The Best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Epic Collection Of Spring Crafts For Kids - All The Best Art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020" cy="97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0AE" w:rsidRPr="003370AE">
        <w:rPr>
          <w:noProof/>
          <w:lang w:eastAsia="en-GB"/>
        </w:rPr>
        <w:t xml:space="preserve"> </w:t>
      </w:r>
      <w:r w:rsidR="003370AE">
        <w:rPr>
          <w:noProof/>
          <w:lang w:eastAsia="en-GB"/>
        </w:rPr>
        <w:t xml:space="preserve"> </w:t>
      </w:r>
      <w:r w:rsidR="003370AE">
        <w:rPr>
          <w:noProof/>
          <w:lang w:eastAsia="en-GB"/>
        </w:rPr>
        <w:drawing>
          <wp:inline distT="0" distB="0" distL="0" distR="0" wp14:anchorId="2FFFBC8F" wp14:editId="00F177EB">
            <wp:extent cx="2314575" cy="4963881"/>
            <wp:effectExtent l="0" t="0" r="0" b="8255"/>
            <wp:docPr id="18" name="Picture 18" descr="Cardboard Tube Butterfly Kids Craft | Spring crafts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rdboard Tube Butterfly Kids Craft | Spring crafts preschoo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0" r="5137"/>
                    <a:stretch/>
                  </pic:blipFill>
                  <pic:spPr bwMode="auto">
                    <a:xfrm>
                      <a:off x="0" y="0"/>
                      <a:ext cx="2322509" cy="498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0AE" w:rsidRDefault="003370AE">
      <w:r>
        <w:rPr>
          <w:noProof/>
          <w:lang w:eastAsia="en-GB"/>
        </w:rPr>
        <w:lastRenderedPageBreak/>
        <w:drawing>
          <wp:inline distT="0" distB="0" distL="0" distR="0" wp14:anchorId="64928DA5" wp14:editId="0E6FE607">
            <wp:extent cx="3284762" cy="2514600"/>
            <wp:effectExtent l="0" t="0" r="0" b="0"/>
            <wp:docPr id="2" name="Picture 2" descr="Easy and Entertaining Spring Craft Ideas for Kids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y and Entertaining Spring Craft Ideas for Kids (With imag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4097" r="3401" b="5759"/>
                    <a:stretch/>
                  </pic:blipFill>
                  <pic:spPr bwMode="auto">
                    <a:xfrm>
                      <a:off x="0" y="0"/>
                      <a:ext cx="3317144" cy="253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338CF463" wp14:editId="29C639AD">
            <wp:extent cx="3238500" cy="2516209"/>
            <wp:effectExtent l="0" t="0" r="0" b="0"/>
            <wp:docPr id="1" name="Picture 1" descr="15 Butterfly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 Butterfly Craft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2"/>
                    <a:stretch/>
                  </pic:blipFill>
                  <pic:spPr bwMode="auto">
                    <a:xfrm>
                      <a:off x="0" y="0"/>
                      <a:ext cx="3261321" cy="25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0AE" w:rsidRDefault="003370AE">
      <w:bookmarkStart w:id="0" w:name="_GoBack"/>
      <w:r>
        <w:rPr>
          <w:noProof/>
          <w:lang w:eastAsia="en-GB"/>
        </w:rPr>
        <w:drawing>
          <wp:inline distT="0" distB="0" distL="0" distR="0" wp14:anchorId="0EF1273F" wp14:editId="5FD8AD02">
            <wp:extent cx="6645910" cy="6645910"/>
            <wp:effectExtent l="0" t="0" r="2540" b="2540"/>
            <wp:docPr id="16" name="Picture 16" descr="25+ of the BEST Butterfly Crafts for Kids | Fun &amp; Easy butterf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5+ of the BEST Butterfly Crafts for Kids | Fun &amp; Easy butterfl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70AE" w:rsidRDefault="003370AE"/>
    <w:p w:rsidR="002D0225" w:rsidRDefault="002D0225">
      <w:r>
        <w:rPr>
          <w:noProof/>
          <w:lang w:eastAsia="en-GB"/>
        </w:rPr>
        <w:lastRenderedPageBreak/>
        <w:drawing>
          <wp:inline distT="0" distB="0" distL="0" distR="0" wp14:anchorId="05924D9F" wp14:editId="323FFDA9">
            <wp:extent cx="6645910" cy="9494157"/>
            <wp:effectExtent l="0" t="0" r="2540" b="0"/>
            <wp:docPr id="3" name="Picture 3" descr="20 Super Cute Butterfly Crafts for Ki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 Super Cute Butterfly Crafts for Kids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225" w:rsidSect="000047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A1"/>
    <w:rsid w:val="000047A1"/>
    <w:rsid w:val="002D0225"/>
    <w:rsid w:val="003370AE"/>
    <w:rsid w:val="004E0777"/>
    <w:rsid w:val="0097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DA790"/>
  <w15:chartTrackingRefBased/>
  <w15:docId w15:val="{2C57DEAE-F499-4DE5-967C-D848B82CD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2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2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DB1C7D5A</Template>
  <TotalTime>27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Staniszewska</dc:creator>
  <cp:keywords/>
  <dc:description/>
  <cp:lastModifiedBy>Anna Staniszewska</cp:lastModifiedBy>
  <cp:revision>1</cp:revision>
  <cp:lastPrinted>2020-06-08T00:32:00Z</cp:lastPrinted>
  <dcterms:created xsi:type="dcterms:W3CDTF">2020-06-08T00:06:00Z</dcterms:created>
  <dcterms:modified xsi:type="dcterms:W3CDTF">2020-06-08T00:33:00Z</dcterms:modified>
</cp:coreProperties>
</file>