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093C" w:rsidRPr="00342C59" w:rsidRDefault="00342C59">
      <w:pPr>
        <w:rPr>
          <w:sz w:val="28"/>
          <w:lang w:val="en-US"/>
        </w:rPr>
      </w:pPr>
      <w:r w:rsidRPr="00342C59">
        <w:rPr>
          <w:sz w:val="28"/>
          <w:lang w:val="en-US"/>
        </w:rPr>
        <w:t xml:space="preserve">Have you tried growing any seeds? </w:t>
      </w:r>
      <w:r>
        <w:rPr>
          <w:sz w:val="28"/>
          <w:lang w:val="en-US"/>
        </w:rPr>
        <w:t xml:space="preserve"> Send us your photos </w:t>
      </w:r>
      <w:bookmarkStart w:id="0" w:name="_GoBack"/>
      <w:bookmarkEnd w:id="0"/>
    </w:p>
    <w:p w:rsidR="00342C59" w:rsidRPr="00342C59" w:rsidRDefault="00342C59">
      <w:pPr>
        <w:rPr>
          <w:sz w:val="28"/>
          <w:lang w:val="en-US"/>
        </w:rPr>
      </w:pPr>
      <w:r w:rsidRPr="00342C59">
        <w:rPr>
          <w:noProof/>
          <w:sz w:val="28"/>
          <w:lang w:val="en-US"/>
        </w:rPr>
        <w:drawing>
          <wp:inline distT="0" distB="0" distL="0" distR="0">
            <wp:extent cx="4552133" cy="3414353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29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127" cy="342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C59" w:rsidRPr="00342C59" w:rsidRDefault="00342C59">
      <w:pPr>
        <w:rPr>
          <w:sz w:val="28"/>
          <w:lang w:val="en-US"/>
        </w:rPr>
      </w:pPr>
      <w:r w:rsidRPr="00342C59">
        <w:rPr>
          <w:sz w:val="28"/>
          <w:lang w:val="en-US"/>
        </w:rPr>
        <w:t xml:space="preserve">These are our squash seeds after just </w:t>
      </w:r>
      <w:r w:rsidRPr="00342C59">
        <w:rPr>
          <w:b/>
          <w:sz w:val="28"/>
          <w:lang w:val="en-US"/>
        </w:rPr>
        <w:t>5 days</w:t>
      </w:r>
      <w:r w:rsidRPr="00342C59">
        <w:rPr>
          <w:sz w:val="28"/>
          <w:lang w:val="en-US"/>
        </w:rPr>
        <w:t xml:space="preserve">!!! </w:t>
      </w:r>
    </w:p>
    <w:p w:rsidR="00342C59" w:rsidRPr="00342C59" w:rsidRDefault="00342C59">
      <w:pPr>
        <w:rPr>
          <w:sz w:val="28"/>
          <w:lang w:val="en-US"/>
        </w:rPr>
      </w:pPr>
      <w:r w:rsidRPr="00342C59">
        <w:rPr>
          <w:sz w:val="28"/>
          <w:lang w:val="en-US"/>
        </w:rPr>
        <w:t xml:space="preserve">I saved the seeds from home rather than putting them in the compost &amp; look at how they’ve grown </w:t>
      </w:r>
    </w:p>
    <w:p w:rsidR="00342C59" w:rsidRPr="00342C59" w:rsidRDefault="00342C59">
      <w:pPr>
        <w:rPr>
          <w:sz w:val="28"/>
          <w:lang w:val="en-US"/>
        </w:rPr>
      </w:pPr>
      <w:r w:rsidRPr="00342C59">
        <w:rPr>
          <w:sz w:val="28"/>
          <w:lang w:val="en-US"/>
        </w:rPr>
        <w:t xml:space="preserve">I was THRILLED!! Hopefully you can have a plant by the end of the summer </w:t>
      </w:r>
    </w:p>
    <w:p w:rsidR="00342C59" w:rsidRDefault="00342C5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436110" cy="3327328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29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993" cy="333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C59" w:rsidRDefault="00342C59">
      <w:pPr>
        <w:rPr>
          <w:lang w:val="en-US"/>
        </w:rPr>
      </w:pPr>
    </w:p>
    <w:p w:rsidR="00342C59" w:rsidRDefault="00342C5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514850" cy="338638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2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741" cy="33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C59" w:rsidRPr="00342C59" w:rsidRDefault="00342C59">
      <w:pPr>
        <w:rPr>
          <w:sz w:val="28"/>
          <w:lang w:val="en-US"/>
        </w:rPr>
      </w:pPr>
      <w:r w:rsidRPr="00342C59">
        <w:rPr>
          <w:sz w:val="28"/>
          <w:lang w:val="en-US"/>
        </w:rPr>
        <w:t xml:space="preserve">These are our sunflower seeds growing too </w:t>
      </w:r>
    </w:p>
    <w:p w:rsidR="00342C59" w:rsidRDefault="00342C59">
      <w:pPr>
        <w:rPr>
          <w:lang w:val="en-US"/>
        </w:rPr>
      </w:pPr>
    </w:p>
    <w:p w:rsidR="00342C59" w:rsidRDefault="00342C59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>
                <wp:extent cx="5629275" cy="4057650"/>
                <wp:effectExtent l="0" t="0" r="9525" b="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4057650"/>
                          <a:chOff x="0" y="1"/>
                          <a:chExt cx="5731510" cy="4199889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4429125" cy="2952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3820795"/>
                            <a:ext cx="573151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42C59" w:rsidRPr="00342C59" w:rsidRDefault="00342C59" w:rsidP="00342C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443.25pt;height:319.5pt;mso-position-horizontal-relative:char;mso-position-vertical-relative:line" coordorigin="" coordsize="57315,419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44291;height:2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38207;width:57315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:rsidR="00342C59" w:rsidRPr="00342C59" w:rsidRDefault="00342C59" w:rsidP="00342C5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42C59" w:rsidRDefault="00342C59">
      <w:pPr>
        <w:rPr>
          <w:lang w:val="en-US"/>
        </w:rPr>
      </w:pPr>
    </w:p>
    <w:p w:rsidR="00342C59" w:rsidRDefault="00342C59">
      <w:pPr>
        <w:rPr>
          <w:lang w:val="en-US"/>
        </w:rPr>
      </w:pPr>
    </w:p>
    <w:p w:rsidR="00342C59" w:rsidRPr="00342C59" w:rsidRDefault="00342C59">
      <w:pPr>
        <w:rPr>
          <w:lang w:val="en-US"/>
        </w:rPr>
      </w:pPr>
    </w:p>
    <w:sectPr w:rsidR="00342C59" w:rsidRPr="00342C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C59"/>
    <w:rsid w:val="002D3863"/>
    <w:rsid w:val="00342C59"/>
    <w:rsid w:val="00F00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9EBF9"/>
  <w15:chartTrackingRefBased/>
  <w15:docId w15:val="{99836902-1161-4D44-AD48-4E2759534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2C5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2C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ology.stackexchange.com/questions/66309/which-one-is-true-about-sunflowers-follow-the-sun-across-the-sky-or-always-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79A8F14</Template>
  <TotalTime>6</TotalTime>
  <Pages>3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Ring</dc:creator>
  <cp:keywords/>
  <dc:description/>
  <cp:lastModifiedBy>Theresa Ring</cp:lastModifiedBy>
  <cp:revision>1</cp:revision>
  <dcterms:created xsi:type="dcterms:W3CDTF">2020-05-21T12:24:00Z</dcterms:created>
  <dcterms:modified xsi:type="dcterms:W3CDTF">2020-05-21T12:30:00Z</dcterms:modified>
</cp:coreProperties>
</file>